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31C" w:rsidRPr="009A505B" w:rsidRDefault="0090131C" w:rsidP="00560B0E">
      <w:pPr>
        <w:jc w:val="center"/>
        <w:rPr>
          <w:rFonts w:ascii="Arial" w:hAnsi="Arial" w:cs="Arial"/>
          <w:b/>
          <w:sz w:val="28"/>
          <w:szCs w:val="28"/>
        </w:rPr>
      </w:pPr>
      <w:r w:rsidRPr="009A505B">
        <w:rPr>
          <w:rFonts w:ascii="Arial" w:hAnsi="Arial" w:cs="Arial"/>
          <w:b/>
          <w:sz w:val="28"/>
          <w:szCs w:val="28"/>
        </w:rPr>
        <w:t>Формируем предметно-развивающую среду.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Созданию развивающей предметно-пространственной среды, как в групповых помещениях, так и на территории дошкольных образовательных организаций уделяется сегодня особое</w:t>
      </w:r>
      <w:r>
        <w:rPr>
          <w:rFonts w:ascii="Arial" w:hAnsi="Arial" w:cs="Arial"/>
          <w:sz w:val="24"/>
          <w:szCs w:val="24"/>
        </w:rPr>
        <w:t xml:space="preserve"> внимание. Согласно требованиям </w:t>
      </w:r>
      <w:r w:rsidRPr="0013582A">
        <w:rPr>
          <w:rFonts w:ascii="Arial" w:hAnsi="Arial" w:cs="Arial"/>
          <w:sz w:val="24"/>
          <w:szCs w:val="24"/>
        </w:rPr>
        <w:t>федерального государственного образовательного стандарта дошкольного образования, утвержденным приказом Миноб</w:t>
      </w:r>
      <w:r>
        <w:rPr>
          <w:rFonts w:ascii="Arial" w:hAnsi="Arial" w:cs="Arial"/>
          <w:sz w:val="24"/>
          <w:szCs w:val="24"/>
        </w:rPr>
        <w:t>р</w:t>
      </w:r>
      <w:r w:rsidRPr="0013582A">
        <w:rPr>
          <w:rFonts w:ascii="Arial" w:hAnsi="Arial" w:cs="Arial"/>
          <w:sz w:val="24"/>
          <w:szCs w:val="24"/>
        </w:rPr>
        <w:t>науки России от 17.10.2013 №1155, построение игрового пространства на территории дошкольной образовательной организации следует начинать с ответа на главные вопросы: какие места и физические объекты могут быть интересны детям дошкольного возраста и что привлекает их внимание, стимулирует игровую деятельность, познавательную активность? Речь идет о создании некого игрового поля, которое представляет интерес для них самих, дает им возможность свободной игры, двигательной активности, общения с воспитанниками разного возраста.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Другими словами, необходимо создать территорию, на которой каждый воспитанник мог бы воплотить свои фантазии, например, по строительству песочного городка или снежной крепости, лепке куличиков и тортов из песка и глины. Мог бы рисовать мелом, делать постройки из веток и травы, самостоятельно наблюдать за насекомыми и птицами, взаимодействовать с детьми не только из своей группы, а исходя из собственных игровых интересов и предпочтений.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Если проанализировать требования ФГОС ДО к организации игрового пространства в ДОО, можно выделить следующие характеристики развивающей предметно-игровой среды на участке детского сада: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- проблемная насыщенность; 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- открытость к активному достраиванию среды ребенком;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-диалогический способ функционирования; 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- оригинальность;  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- четкая оформленность предметных источников развития;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 xml:space="preserve"> - многофункциональность; 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- приспособленность к нуждам совместной деятельности детей и взрослых.</w:t>
      </w:r>
    </w:p>
    <w:p w:rsidR="0090131C" w:rsidRPr="0013582A" w:rsidRDefault="0090131C" w:rsidP="001358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highlight w:val="lightGray"/>
        </w:rPr>
      </w:pPr>
      <w:r w:rsidRPr="0013582A">
        <w:rPr>
          <w:rFonts w:ascii="Arial" w:hAnsi="Arial" w:cs="Arial"/>
          <w:sz w:val="24"/>
          <w:szCs w:val="24"/>
        </w:rPr>
        <w:t xml:space="preserve">Эти принципы </w:t>
      </w:r>
      <w:r>
        <w:rPr>
          <w:rFonts w:ascii="Arial" w:hAnsi="Arial" w:cs="Arial"/>
          <w:sz w:val="24"/>
          <w:szCs w:val="24"/>
        </w:rPr>
        <w:t>стараются</w:t>
      </w:r>
      <w:r w:rsidRPr="0013582A">
        <w:rPr>
          <w:rFonts w:ascii="Arial" w:hAnsi="Arial" w:cs="Arial"/>
          <w:sz w:val="24"/>
          <w:szCs w:val="24"/>
        </w:rPr>
        <w:t xml:space="preserve"> учесть педагоги нашего детского сада при проектировании игрового пространств</w:t>
      </w:r>
      <w:r>
        <w:rPr>
          <w:rFonts w:ascii="Arial" w:hAnsi="Arial" w:cs="Arial"/>
          <w:sz w:val="24"/>
          <w:szCs w:val="24"/>
        </w:rPr>
        <w:t>а территории, прилегающей к ДОО</w:t>
      </w:r>
      <w:r w:rsidRPr="0013582A">
        <w:rPr>
          <w:rFonts w:ascii="Arial" w:hAnsi="Arial" w:cs="Arial"/>
          <w:sz w:val="24"/>
          <w:szCs w:val="24"/>
        </w:rPr>
        <w:t xml:space="preserve">.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0131C" w:rsidRPr="0013582A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Желание созидать, т</w:t>
      </w:r>
      <w:r>
        <w:rPr>
          <w:rFonts w:ascii="Arial" w:hAnsi="Arial" w:cs="Arial"/>
          <w:sz w:val="24"/>
          <w:szCs w:val="24"/>
        </w:rPr>
        <w:t>ворить, органично присуще детям. У</w:t>
      </w:r>
      <w:r w:rsidRPr="0013582A">
        <w:rPr>
          <w:rFonts w:ascii="Arial" w:hAnsi="Arial" w:cs="Arial"/>
          <w:sz w:val="24"/>
          <w:szCs w:val="24"/>
        </w:rPr>
        <w:t>довлетворить эту потребность</w:t>
      </w:r>
      <w:r>
        <w:rPr>
          <w:rFonts w:ascii="Arial" w:hAnsi="Arial" w:cs="Arial"/>
          <w:sz w:val="24"/>
          <w:szCs w:val="24"/>
        </w:rPr>
        <w:t xml:space="preserve"> -</w:t>
      </w:r>
      <w:r w:rsidRPr="0013582A">
        <w:rPr>
          <w:rFonts w:ascii="Arial" w:hAnsi="Arial" w:cs="Arial"/>
          <w:sz w:val="24"/>
          <w:szCs w:val="24"/>
        </w:rPr>
        <w:t xml:space="preserve"> одна из приоритетных задач современного дошкольного воспитания.</w:t>
      </w: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582A">
        <w:rPr>
          <w:rFonts w:ascii="Arial" w:hAnsi="Arial" w:cs="Arial"/>
          <w:sz w:val="24"/>
          <w:szCs w:val="24"/>
        </w:rPr>
        <w:t>Примером деятельности детей, которая вписывается в традиции жанра детской культуры (коллективное творчество, инициативность, самостоятельность, использование бросового и природного материала, сос</w:t>
      </w:r>
      <w:r>
        <w:rPr>
          <w:rFonts w:ascii="Arial" w:hAnsi="Arial" w:cs="Arial"/>
          <w:sz w:val="24"/>
          <w:szCs w:val="24"/>
        </w:rPr>
        <w:t xml:space="preserve">тязательность) может быть </w:t>
      </w:r>
      <w:r w:rsidRPr="0013582A">
        <w:rPr>
          <w:rFonts w:ascii="Arial" w:hAnsi="Arial" w:cs="Arial"/>
          <w:sz w:val="24"/>
          <w:szCs w:val="24"/>
        </w:rPr>
        <w:t xml:space="preserve">панно из природного материала на песке или песочная мозаика.Для изготовления песочных мозаичных панно используются камни (собранные и окрашенные детьми в разные цвета или сохранившие свой естественный цвет), </w:t>
      </w:r>
      <w:r>
        <w:rPr>
          <w:rFonts w:ascii="Arial" w:hAnsi="Arial" w:cs="Arial"/>
          <w:sz w:val="24"/>
          <w:szCs w:val="24"/>
        </w:rPr>
        <w:t xml:space="preserve">бобы, </w:t>
      </w:r>
      <w:r w:rsidRPr="0013582A">
        <w:rPr>
          <w:rFonts w:ascii="Arial" w:hAnsi="Arial" w:cs="Arial"/>
          <w:sz w:val="24"/>
          <w:szCs w:val="24"/>
        </w:rPr>
        <w:t>ветки, шишки и т.д. Часть материала для песочной мозаики собирается детьми самостоятельно, на</w:t>
      </w:r>
      <w:r>
        <w:rPr>
          <w:rFonts w:ascii="Arial" w:hAnsi="Arial" w:cs="Arial"/>
          <w:sz w:val="24"/>
          <w:szCs w:val="24"/>
        </w:rPr>
        <w:t xml:space="preserve"> прогулках вместе с родителями.</w:t>
      </w: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«Песочная мозаика» </w:t>
      </w: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C03E14">
        <w:rPr>
          <w:rFonts w:ascii="Arial" w:hAnsi="Arial" w:cs="Arial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1pt;height:173.25pt;visibility:visible">
            <v:imagedata r:id="rId7" o:title=""/>
          </v:shape>
        </w:pict>
      </w:r>
      <w:bookmarkStart w:id="0" w:name="_GoBack"/>
      <w:bookmarkEnd w:id="0"/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0131C" w:rsidRPr="0013582A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13582A">
        <w:rPr>
          <w:rFonts w:ascii="Arial" w:hAnsi="Arial" w:cs="Arial"/>
          <w:sz w:val="24"/>
          <w:szCs w:val="24"/>
          <w:lang w:eastAsia="ru-RU"/>
        </w:rPr>
        <w:t>Стимулом к познавательной активности дошкольников является необычное, яркое оформление построек на прогулочных участках, с</w:t>
      </w:r>
      <w:r>
        <w:rPr>
          <w:rFonts w:ascii="Arial" w:hAnsi="Arial" w:cs="Arial"/>
          <w:sz w:val="24"/>
          <w:szCs w:val="24"/>
          <w:lang w:eastAsia="ru-RU"/>
        </w:rPr>
        <w:t>тен веранд и асфальтовой части, выполненное педагогами, младшими воспитателями и родителями детей.</w:t>
      </w:r>
    </w:p>
    <w:p w:rsidR="0090131C" w:rsidRDefault="0090131C" w:rsidP="009A50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177.9pt;margin-top:17.45pt;width:226.5pt;height:169.9pt;z-index:-251658240;visibility:visible" wrapcoords="-72 0 -72 21505 21600 21505 21600 0 -72 0">
            <v:imagedata r:id="rId8" o:title=""/>
            <w10:wrap type="tight"/>
          </v:shape>
        </w:pict>
      </w: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412.3pt;margin-top:-9.7pt;width:132.5pt;height:175.2pt;z-index:-251657216;visibility:visible;mso-wrap-distance-left:29.64pt;mso-wrap-distance-right:30.68pt" wrapcoords="-122 0 -122 21508 21600 21508 21600 0 -122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">
            <v:imagedata r:id="rId9" o:title=""/>
            <o:lock v:ext="edit" aspectratio="f"/>
            <w10:wrap type="tight"/>
          </v:shape>
        </w:pict>
      </w: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34.45pt;margin-top:-19.55pt;width:139.3pt;height:185.75pt;z-index:-251659264;visibility:visible" wrapcoords="0 0 0 21484 21600 21484 21600 0 0 0">
            <v:imagedata r:id="rId10" o:title=""/>
            <w10:wrap type="tight"/>
          </v:shape>
        </w:pict>
      </w: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</w:rPr>
      </w:pPr>
      <w:r w:rsidRPr="00993240">
        <w:rPr>
          <w:rFonts w:ascii="Arial" w:hAnsi="Arial" w:cs="Arial"/>
          <w:sz w:val="24"/>
          <w:szCs w:val="24"/>
        </w:rPr>
        <w:t>Площадка для игр на асфальте помимо традиционных классиков, дорожек включает в себя «звуковую дорожку» для воспитанников младшего возраста. Дети проходят дорожку, шагая по кружкам, в которых нарисованы разные животные. При этом издают соответствующие звуки: наступая на корову, говорят «Му-у», на уточку-«Кря-кря!» и т.д.</w:t>
      </w: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</w:rPr>
      </w:pPr>
      <w:r w:rsidRPr="00C03E14"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Рисунок 6" o:spid="_x0000_i1026" type="#_x0000_t75" style="width:211.5pt;height:156.75pt;rotation:90;visibility:visible">
            <v:imagedata r:id="rId11" o:title="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       </w:t>
      </w:r>
      <w:r w:rsidRPr="00C03E14"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Рисунок 7" o:spid="_x0000_i1027" type="#_x0000_t75" style="width:281.25pt;height:211.5pt;visibility:visible">
            <v:imagedata r:id="rId12" o:title=""/>
          </v:shape>
        </w:pict>
      </w:r>
    </w:p>
    <w:p w:rsidR="0090131C" w:rsidRPr="00993240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</w:rPr>
      </w:pPr>
    </w:p>
    <w:p w:rsidR="0090131C" w:rsidRDefault="0090131C" w:rsidP="009A50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9A50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b/>
          <w:sz w:val="24"/>
          <w:szCs w:val="24"/>
        </w:rPr>
      </w:pPr>
    </w:p>
    <w:p w:rsidR="0090131C" w:rsidRDefault="0090131C" w:rsidP="00D57B76">
      <w:pPr>
        <w:spacing w:after="0" w:line="240" w:lineRule="auto"/>
        <w:ind w:left="360" w:firstLine="567"/>
        <w:jc w:val="center"/>
        <w:rPr>
          <w:rFonts w:ascii="Arial" w:hAnsi="Arial" w:cs="Arial"/>
          <w:sz w:val="24"/>
          <w:szCs w:val="24"/>
        </w:rPr>
      </w:pPr>
      <w:r w:rsidRPr="00D57B76">
        <w:rPr>
          <w:rFonts w:ascii="Arial" w:hAnsi="Arial" w:cs="Arial"/>
          <w:b/>
          <w:sz w:val="24"/>
          <w:szCs w:val="24"/>
        </w:rPr>
        <w:t>Зона асфальтовых игр</w:t>
      </w:r>
    </w:p>
    <w:p w:rsidR="0090131C" w:rsidRPr="0000552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360" w:type="dxa"/>
        <w:tblLook w:val="00A0"/>
      </w:tblPr>
      <w:tblGrid>
        <w:gridCol w:w="3125"/>
        <w:gridCol w:w="3950"/>
        <w:gridCol w:w="3553"/>
      </w:tblGrid>
      <w:tr w:rsidR="0090131C" w:rsidRPr="00C03E14" w:rsidTr="00C03E14">
        <w:tc>
          <w:tcPr>
            <w:tcW w:w="3662" w:type="dxa"/>
          </w:tcPr>
          <w:p w:rsidR="0090131C" w:rsidRPr="00C03E14" w:rsidRDefault="0090131C" w:rsidP="009A50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Pr="00C03E14">
              <w:rPr>
                <w:rFonts w:ascii="Arial" w:hAnsi="Arial" w:cs="Arial"/>
                <w:b/>
                <w:sz w:val="24"/>
                <w:szCs w:val="24"/>
              </w:rPr>
              <w:t>Рисуем мукой</w:t>
            </w:r>
          </w:p>
          <w:p w:rsidR="0090131C" w:rsidRPr="00C03E14" w:rsidRDefault="0090131C" w:rsidP="00C03E14">
            <w:pPr>
              <w:spacing w:after="0" w:line="240" w:lineRule="auto"/>
              <w:ind w:left="36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0131C" w:rsidRPr="00C03E14" w:rsidRDefault="0090131C" w:rsidP="00C03E1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s1029" type="#_x0000_t75" style="position:absolute;left:0;text-align:left;margin-left:6.15pt;margin-top:-11.5pt;width:124.5pt;height:165.95pt;z-index:-251660288;visibility:visible" wrapcoords="0 0 0 21470 21600 21470 21600 0 0 0">
                  <v:imagedata r:id="rId13" o:title=""/>
                  <w10:wrap type="tight"/>
                </v:shape>
              </w:pict>
            </w:r>
          </w:p>
        </w:tc>
        <w:tc>
          <w:tcPr>
            <w:tcW w:w="3663" w:type="dxa"/>
          </w:tcPr>
          <w:p w:rsidR="0090131C" w:rsidRPr="00C03E14" w:rsidRDefault="0090131C" w:rsidP="00C03E1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C03E14">
              <w:rPr>
                <w:rFonts w:ascii="Arial" w:hAnsi="Arial" w:cs="Arial"/>
                <w:b/>
                <w:sz w:val="24"/>
                <w:szCs w:val="24"/>
              </w:rPr>
              <w:t>Рисуем водой на асфальте</w:t>
            </w:r>
          </w:p>
          <w:p w:rsidR="0090131C" w:rsidRPr="00C03E14" w:rsidRDefault="0090131C" w:rsidP="00C03E1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03E1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pict>
                <v:shape id="Рисунок 10" o:spid="_x0000_i1028" type="#_x0000_t75" style="width:186pt;height:140.25pt;visibility:visible">
                  <v:imagedata r:id="rId14" o:title=""/>
                </v:shape>
              </w:pict>
            </w:r>
          </w:p>
        </w:tc>
        <w:tc>
          <w:tcPr>
            <w:tcW w:w="3663" w:type="dxa"/>
          </w:tcPr>
          <w:p w:rsidR="0090131C" w:rsidRPr="00C03E14" w:rsidRDefault="0090131C" w:rsidP="00C03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03E14">
              <w:rPr>
                <w:rFonts w:ascii="Arial" w:hAnsi="Arial" w:cs="Arial"/>
                <w:b/>
                <w:sz w:val="24"/>
                <w:szCs w:val="24"/>
              </w:rPr>
              <w:t>Рисуем 3</w:t>
            </w:r>
            <w:r w:rsidRPr="00C03E14">
              <w:rPr>
                <w:rFonts w:ascii="Arial" w:hAnsi="Arial" w:cs="Arial"/>
                <w:b/>
                <w:sz w:val="24"/>
                <w:szCs w:val="24"/>
                <w:lang w:val="en-US"/>
              </w:rPr>
              <w:t>D</w:t>
            </w:r>
          </w:p>
          <w:p w:rsidR="0090131C" w:rsidRPr="00C03E14" w:rsidRDefault="0090131C" w:rsidP="00C03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90131C" w:rsidRPr="00C03E14" w:rsidRDefault="0090131C" w:rsidP="00C03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E1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pict>
                <v:shape id="Рисунок 11" o:spid="_x0000_i1029" type="#_x0000_t75" style="width:162pt;height:122.25pt;visibility:visible">
                  <v:imagedata r:id="rId15" o:title=""/>
                </v:shape>
              </w:pict>
            </w:r>
          </w:p>
        </w:tc>
      </w:tr>
    </w:tbl>
    <w:p w:rsidR="0090131C" w:rsidRPr="0013582A" w:rsidRDefault="0090131C" w:rsidP="009A50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131C" w:rsidRPr="008C0DCA" w:rsidRDefault="0090131C" w:rsidP="008C0DC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C0DCA">
        <w:rPr>
          <w:rFonts w:ascii="Arial" w:hAnsi="Arial" w:cs="Arial"/>
          <w:sz w:val="24"/>
          <w:szCs w:val="24"/>
        </w:rPr>
        <w:t>Организация центров познавательно-исследовательской деятельности на участке детского сада</w:t>
      </w:r>
      <w:r>
        <w:rPr>
          <w:rFonts w:ascii="Arial" w:hAnsi="Arial" w:cs="Arial"/>
          <w:sz w:val="24"/>
          <w:szCs w:val="24"/>
        </w:rPr>
        <w:t xml:space="preserve"> </w:t>
      </w:r>
      <w:r w:rsidRPr="008C0D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8C0DCA">
        <w:rPr>
          <w:rFonts w:ascii="Arial" w:hAnsi="Arial" w:cs="Arial"/>
          <w:sz w:val="24"/>
          <w:szCs w:val="24"/>
        </w:rPr>
        <w:t>один из способов создания единого образовательного</w:t>
      </w:r>
      <w:r>
        <w:rPr>
          <w:rFonts w:ascii="Arial" w:hAnsi="Arial" w:cs="Arial"/>
          <w:sz w:val="24"/>
          <w:szCs w:val="24"/>
        </w:rPr>
        <w:t xml:space="preserve"> пространства развития ребенка.</w:t>
      </w: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</w:rPr>
        <w:t xml:space="preserve">По территории детского сада педагогами разработано несколько специальных образовательных маршрутов (терренкуров) в зависимости от возраста и интересов детей. </w:t>
      </w:r>
      <w:r w:rsidRPr="008C0DCA">
        <w:rPr>
          <w:rFonts w:ascii="Arial" w:hAnsi="Arial" w:cs="Arial"/>
          <w:sz w:val="24"/>
          <w:szCs w:val="24"/>
          <w:lang w:eastAsia="ru-RU"/>
        </w:rPr>
        <w:t>Цель образовательного терренкура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C0DCA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C0DCA">
        <w:rPr>
          <w:rFonts w:ascii="Arial" w:hAnsi="Arial" w:cs="Arial"/>
          <w:sz w:val="24"/>
          <w:szCs w:val="24"/>
          <w:lang w:eastAsia="ru-RU"/>
        </w:rPr>
        <w:t>оздоровление организма воспитанников, повышение уровня двигательной активности, познавательно-исследовательской деятельности детей и взрослых. Маршрут включает в себя не только специально созданные центры, но и спортивную площадку, зону асфальтовых игр, тропу здоровья, цветники, огород и другие возможные объекты на территории ДОО. Как правило, некоторые центры расположены на групповых участках, и тогда маршруты терренкуров могут включать посещение этих участков, если это отвечает поставленным задачам или интерес</w:t>
      </w:r>
      <w:r>
        <w:rPr>
          <w:rFonts w:ascii="Arial" w:hAnsi="Arial" w:cs="Arial"/>
          <w:sz w:val="24"/>
          <w:szCs w:val="24"/>
          <w:lang w:eastAsia="ru-RU"/>
        </w:rPr>
        <w:t>ам детей. Это обеспечивает</w:t>
      </w:r>
      <w:r w:rsidRPr="008C0DCA">
        <w:rPr>
          <w:rFonts w:ascii="Arial" w:hAnsi="Arial" w:cs="Arial"/>
          <w:sz w:val="24"/>
          <w:szCs w:val="24"/>
          <w:lang w:eastAsia="ru-RU"/>
        </w:rPr>
        <w:t xml:space="preserve"> возможность общения и совместной деятельности детей раз</w:t>
      </w:r>
      <w:r>
        <w:rPr>
          <w:rFonts w:ascii="Arial" w:hAnsi="Arial" w:cs="Arial"/>
          <w:sz w:val="24"/>
          <w:szCs w:val="24"/>
          <w:lang w:eastAsia="ru-RU"/>
        </w:rPr>
        <w:t>ного возраста.</w:t>
      </w: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  <w:lang w:eastAsia="ru-RU"/>
        </w:rPr>
        <w:t>В пешие прогулки педагоги включают познавательные беседы, наблюдения, исследования, составление устных рассказов, сбор природного материала, знакомые детям подвижные и дидактические игры, игры на внимание, спортивные игры, комплекс оздоровительных физических упражнений.</w:t>
      </w: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  <w:lang w:eastAsia="ru-RU"/>
        </w:rPr>
        <w:t xml:space="preserve">Маршрут терренкура разбивается на несколько «станций». Каждая станция имеет свое название. При этом не все «станции» стационарны, расположение некоторых из них можно периодически менять. </w:t>
      </w: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  <w:lang w:eastAsia="ru-RU"/>
        </w:rPr>
        <w:t>В качестве примеров «станций» образовательного терренкура в нашем детском саду можно привести следующие.</w:t>
      </w: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 w:rsidRPr="008C0DCA">
        <w:rPr>
          <w:rFonts w:ascii="Arial" w:hAnsi="Arial" w:cs="Arial"/>
          <w:color w:val="000000"/>
          <w:kern w:val="24"/>
          <w:sz w:val="24"/>
          <w:szCs w:val="24"/>
        </w:rPr>
        <w:t>«Метео-лаборатория»-площадка с размещенным на ней специальным оборудованием (барометр, гигрометр, дождемер, термометр, флюгер) предназначена для обучения детей элементарному прогнозированию состояния погода.</w:t>
      </w: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kern w:val="24"/>
          <w:sz w:val="24"/>
          <w:szCs w:val="24"/>
        </w:rPr>
      </w:pPr>
    </w:p>
    <w:p w:rsidR="0090131C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C03E14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2" o:spid="_x0000_i1030" type="#_x0000_t75" style="width:232.5pt;height:173.25pt;rotation:90;visibility:visible">
            <v:imagedata r:id="rId16" o:title=""/>
          </v:shape>
        </w:pict>
      </w:r>
    </w:p>
    <w:p w:rsidR="0090131C" w:rsidRPr="008C0DC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131C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  <w:lang w:eastAsia="ru-RU"/>
        </w:rPr>
        <w:t>«Дом Самоделкина»-это своеобразная мастерская, где можно заниматься созданием инсталляций из бросового материала, картона, пластиковых бутылок, старых сломанных деталей от различных машинок, механизмов</w:t>
      </w:r>
      <w:r>
        <w:rPr>
          <w:rFonts w:ascii="Arial" w:hAnsi="Arial" w:cs="Arial"/>
          <w:sz w:val="24"/>
          <w:szCs w:val="24"/>
          <w:lang w:eastAsia="ru-RU"/>
        </w:rPr>
        <w:t>, проводить исследования</w:t>
      </w:r>
      <w:r w:rsidRPr="008C0DCA">
        <w:rPr>
          <w:rFonts w:ascii="Arial" w:hAnsi="Arial" w:cs="Arial"/>
          <w:sz w:val="24"/>
          <w:szCs w:val="24"/>
          <w:lang w:eastAsia="ru-RU"/>
        </w:rPr>
        <w:t xml:space="preserve"> и т.д.</w:t>
      </w:r>
    </w:p>
    <w:p w:rsidR="0090131C" w:rsidRPr="008C0DCA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b/>
          <w:sz w:val="24"/>
          <w:szCs w:val="24"/>
          <w:lang w:eastAsia="ru-RU"/>
        </w:rPr>
      </w:pPr>
    </w:p>
    <w:p w:rsidR="0090131C" w:rsidRPr="0013582A" w:rsidRDefault="0090131C" w:rsidP="0013582A">
      <w:pPr>
        <w:spacing w:after="0" w:line="240" w:lineRule="auto"/>
        <w:ind w:left="360"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C03E14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3" o:spid="_x0000_i1031" type="#_x0000_t75" style="width:195pt;height:146.25pt;visibility:visible">
            <v:imagedata r:id="rId17" o:title=""/>
          </v:shape>
        </w:pict>
      </w:r>
    </w:p>
    <w:p w:rsidR="0090131C" w:rsidRPr="0013582A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highlight w:val="lightGray"/>
        </w:rPr>
      </w:pPr>
    </w:p>
    <w:p w:rsidR="0090131C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C0DCA">
        <w:rPr>
          <w:rFonts w:ascii="Arial" w:hAnsi="Arial" w:cs="Arial"/>
          <w:sz w:val="24"/>
          <w:szCs w:val="24"/>
        </w:rPr>
        <w:t>В «Туристическом городке» дети рассматривают, что находится в нем, рассказывают для чего это все нужно, вспоминают, ходили ли они в туристический поход, ночевали ли в палатках и т. д.</w:t>
      </w:r>
    </w:p>
    <w:p w:rsidR="0090131C" w:rsidRPr="008C0DCA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90131C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03E14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4" o:spid="_x0000_i1032" type="#_x0000_t75" style="width:186.75pt;height:140.25pt;visibility:visible">
            <v:imagedata r:id="rId18" o:title=""/>
          </v:shape>
        </w:pict>
      </w:r>
    </w:p>
    <w:p w:rsidR="0090131C" w:rsidRPr="008C0DCA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0131C" w:rsidRPr="0013582A" w:rsidRDefault="0090131C" w:rsidP="0013582A">
      <w:pPr>
        <w:tabs>
          <w:tab w:val="left" w:pos="5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0131C" w:rsidRPr="0013582A" w:rsidRDefault="0090131C" w:rsidP="001358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C0DCA">
        <w:rPr>
          <w:rFonts w:ascii="Arial" w:hAnsi="Arial" w:cs="Arial"/>
          <w:sz w:val="24"/>
          <w:szCs w:val="24"/>
          <w:lang w:eastAsia="ru-RU"/>
        </w:rPr>
        <w:t>Еще один пример «станции»-«Дом царицы Математики». Заранее готовится природный материал: шишки, камешки или палочки. На песке или асфальте можно чертить геометрические фигуры, разложить камешки по размеру, знакомиться с цифрами и алфавитом, провести взвешивание камней, используя в качестве весов обычную вешалку с прикрепленными к ее краям ведерками и т.д.</w:t>
      </w:r>
    </w:p>
    <w:p w:rsidR="0090131C" w:rsidRPr="008C0DCA" w:rsidRDefault="0090131C" w:rsidP="00560B0E">
      <w:pPr>
        <w:ind w:firstLine="708"/>
        <w:rPr>
          <w:rFonts w:ascii="Arial" w:hAnsi="Arial" w:cs="Arial"/>
          <w:b/>
          <w:sz w:val="24"/>
          <w:szCs w:val="24"/>
        </w:rPr>
      </w:pPr>
    </w:p>
    <w:p w:rsidR="0090131C" w:rsidRPr="0013582A" w:rsidRDefault="0090131C" w:rsidP="00560B0E">
      <w:pPr>
        <w:ind w:firstLine="708"/>
        <w:rPr>
          <w:rFonts w:ascii="Arial" w:hAnsi="Arial" w:cs="Arial"/>
          <w:sz w:val="24"/>
          <w:szCs w:val="24"/>
        </w:rPr>
      </w:pPr>
      <w:r w:rsidRPr="00C03E14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5" o:spid="_x0000_i1033" type="#_x0000_t75" style="width:234pt;height:175.5pt;visibility:visible">
            <v:imagedata r:id="rId19" o:title=""/>
          </v:shape>
        </w:pict>
      </w:r>
    </w:p>
    <w:p w:rsidR="0090131C" w:rsidRDefault="0090131C" w:rsidP="00560B0E">
      <w:pPr>
        <w:rPr>
          <w:rFonts w:ascii="Arial" w:hAnsi="Arial" w:cs="Arial"/>
          <w:sz w:val="24"/>
          <w:szCs w:val="24"/>
        </w:rPr>
      </w:pPr>
    </w:p>
    <w:p w:rsidR="0090131C" w:rsidRDefault="0090131C" w:rsidP="00614A0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Батенёва Т.А., старший воспитатель </w:t>
      </w:r>
    </w:p>
    <w:p w:rsidR="0090131C" w:rsidRPr="0013582A" w:rsidRDefault="0090131C" w:rsidP="00614A0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АУ ДО «Детский сад Малышок Уватского муниципального района»</w:t>
      </w:r>
    </w:p>
    <w:sectPr w:rsidR="0090131C" w:rsidRPr="0013582A" w:rsidSect="00157E1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31C" w:rsidRDefault="0090131C" w:rsidP="00560B0E">
      <w:pPr>
        <w:spacing w:after="0" w:line="240" w:lineRule="auto"/>
      </w:pPr>
      <w:r>
        <w:separator/>
      </w:r>
    </w:p>
  </w:endnote>
  <w:endnote w:type="continuationSeparator" w:id="1">
    <w:p w:rsidR="0090131C" w:rsidRDefault="0090131C" w:rsidP="0056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31C" w:rsidRDefault="0090131C" w:rsidP="00560B0E">
      <w:pPr>
        <w:spacing w:after="0" w:line="240" w:lineRule="auto"/>
      </w:pPr>
      <w:r>
        <w:separator/>
      </w:r>
    </w:p>
  </w:footnote>
  <w:footnote w:type="continuationSeparator" w:id="1">
    <w:p w:rsidR="0090131C" w:rsidRDefault="0090131C" w:rsidP="00560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D99"/>
    <w:multiLevelType w:val="hybridMultilevel"/>
    <w:tmpl w:val="65F25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B0271"/>
    <w:multiLevelType w:val="hybridMultilevel"/>
    <w:tmpl w:val="B1A6A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451"/>
    <w:rsid w:val="0000552C"/>
    <w:rsid w:val="00010387"/>
    <w:rsid w:val="000A4D74"/>
    <w:rsid w:val="000D650B"/>
    <w:rsid w:val="000E2950"/>
    <w:rsid w:val="000E4D14"/>
    <w:rsid w:val="0013582A"/>
    <w:rsid w:val="00151882"/>
    <w:rsid w:val="00157E1F"/>
    <w:rsid w:val="00180451"/>
    <w:rsid w:val="001A2672"/>
    <w:rsid w:val="001D324B"/>
    <w:rsid w:val="00422876"/>
    <w:rsid w:val="004B065F"/>
    <w:rsid w:val="00525860"/>
    <w:rsid w:val="00560B0E"/>
    <w:rsid w:val="005C7FF6"/>
    <w:rsid w:val="00614A07"/>
    <w:rsid w:val="006F383C"/>
    <w:rsid w:val="00713DD6"/>
    <w:rsid w:val="00754493"/>
    <w:rsid w:val="007F20FE"/>
    <w:rsid w:val="00812B1A"/>
    <w:rsid w:val="008316D8"/>
    <w:rsid w:val="008C0DCA"/>
    <w:rsid w:val="008F2D61"/>
    <w:rsid w:val="0090131C"/>
    <w:rsid w:val="0097098E"/>
    <w:rsid w:val="00987B5B"/>
    <w:rsid w:val="00993240"/>
    <w:rsid w:val="009A1917"/>
    <w:rsid w:val="009A505B"/>
    <w:rsid w:val="009A6849"/>
    <w:rsid w:val="009F79C9"/>
    <w:rsid w:val="00A11BC1"/>
    <w:rsid w:val="00B235ED"/>
    <w:rsid w:val="00C03E14"/>
    <w:rsid w:val="00C06FEA"/>
    <w:rsid w:val="00C83364"/>
    <w:rsid w:val="00CD5B15"/>
    <w:rsid w:val="00D411DA"/>
    <w:rsid w:val="00D57B76"/>
    <w:rsid w:val="00D647A9"/>
    <w:rsid w:val="00D932D6"/>
    <w:rsid w:val="00E37503"/>
    <w:rsid w:val="00F30676"/>
    <w:rsid w:val="00F51F9D"/>
    <w:rsid w:val="00FA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DD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4D14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0103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56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0B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0B0E"/>
    <w:rPr>
      <w:rFonts w:cs="Times New Roman"/>
    </w:rPr>
  </w:style>
  <w:style w:type="paragraph" w:styleId="NoSpacing">
    <w:name w:val="No Spacing"/>
    <w:uiPriority w:val="99"/>
    <w:qFormat/>
    <w:rsid w:val="00560B0E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57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7E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99324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0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260</TotalTime>
  <Pages>5</Pages>
  <Words>896</Words>
  <Characters>5112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nout1</dc:creator>
  <cp:keywords/>
  <dc:description/>
  <cp:lastModifiedBy>Пользователь</cp:lastModifiedBy>
  <cp:revision>24</cp:revision>
  <cp:lastPrinted>2015-08-26T08:50:00Z</cp:lastPrinted>
  <dcterms:created xsi:type="dcterms:W3CDTF">2015-08-25T05:59:00Z</dcterms:created>
  <dcterms:modified xsi:type="dcterms:W3CDTF">2015-08-28T12:03:00Z</dcterms:modified>
</cp:coreProperties>
</file>